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3512D" w14:textId="77777777" w:rsidR="0082470D" w:rsidRDefault="005A4EF9">
      <w:r>
        <mc:AlternateContent>
          <mc:Choice Requires="wps">
            <w:drawing>
              <wp:anchor distT="0" distB="0" distL="114300" distR="114300" simplePos="0" relativeHeight="251658240" behindDoc="0" locked="0" layoutInCell="1" allowOverlap="1" wp14:anchorId="73000ACF" wp14:editId="63AB8E4C">
                <wp:simplePos x="0" y="0"/>
                <wp:positionH relativeFrom="page">
                  <wp:posOffset>-161925</wp:posOffset>
                </wp:positionH>
                <wp:positionV relativeFrom="page">
                  <wp:posOffset>-323850</wp:posOffset>
                </wp:positionV>
                <wp:extent cx="8001000" cy="2657475"/>
                <wp:effectExtent l="0" t="0" r="0" b="952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57475"/>
                        </a:xfrm>
                        <a:prstGeom prst="rect">
                          <a:avLst/>
                        </a:prstGeom>
                        <a:solidFill>
                          <a:schemeClr val="accent5">
                            <a:lumMod val="5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txbx>
                        <w:txbxContent>
                          <w:p w14:paraId="4DC6E9B0" w14:textId="77777777" w:rsidR="0000112E" w:rsidRDefault="00C43F5D" w:rsidP="001149B1">
                            <w:pPr>
                              <w:pStyle w:val="Heading2"/>
                            </w:pPr>
                            <w:r>
                              <w:drawing>
                                <wp:inline distT="0" distB="0" distL="0" distR="0" wp14:anchorId="3AE98D70" wp14:editId="45E1D4F3">
                                  <wp:extent cx="1685437" cy="1666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ldcare motif.png"/>
                                          <pic:cNvPicPr/>
                                        </pic:nvPicPr>
                                        <pic:blipFill>
                                          <a:blip r:embed="rId6">
                                            <a:extLst>
                                              <a:ext uri="{28A0092B-C50C-407E-A947-70E740481C1C}">
                                                <a14:useLocalDpi xmlns:a14="http://schemas.microsoft.com/office/drawing/2010/main" val="0"/>
                                              </a:ext>
                                            </a:extLst>
                                          </a:blip>
                                          <a:stretch>
                                            <a:fillRect/>
                                          </a:stretch>
                                        </pic:blipFill>
                                        <pic:spPr>
                                          <a:xfrm>
                                            <a:off x="0" y="0"/>
                                            <a:ext cx="1755673" cy="1736338"/>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00ACF" id="Rectangle 6" o:spid="_x0000_s1026" style="position:absolute;margin-left:-12.75pt;margin-top:-25.5pt;width:630pt;height:20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" fillcolor="#205867 [1608]" stroked="f">
                <v:textbox inset=",7.2pt,,7.2pt">
                  <w:txbxContent>
                    <w:p w14:paraId="4DC6E9B0" w14:textId="77777777" w:rsidR="0000112E" w:rsidRDefault="00C43F5D" w:rsidP="001149B1">
                      <w:pPr>
                        <w:pStyle w:val="Heading2"/>
                      </w:pPr>
                      <w:r>
                        <w:drawing>
                          <wp:inline distT="0" distB="0" distL="0" distR="0" wp14:anchorId="3AE98D70" wp14:editId="45E1D4F3">
                            <wp:extent cx="1685437" cy="1666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ldcare motif.png"/>
                                    <pic:cNvPicPr/>
                                  </pic:nvPicPr>
                                  <pic:blipFill>
                                    <a:blip r:embed="rId7">
                                      <a:extLst>
                                        <a:ext uri="{28A0092B-C50C-407E-A947-70E740481C1C}">
                                          <a14:useLocalDpi xmlns:a14="http://schemas.microsoft.com/office/drawing/2010/main" val="0"/>
                                        </a:ext>
                                      </a:extLst>
                                    </a:blip>
                                    <a:stretch>
                                      <a:fillRect/>
                                    </a:stretch>
                                  </pic:blipFill>
                                  <pic:spPr>
                                    <a:xfrm>
                                      <a:off x="0" y="0"/>
                                      <a:ext cx="1755673" cy="1736338"/>
                                    </a:xfrm>
                                    <a:prstGeom prst="rect">
                                      <a:avLst/>
                                    </a:prstGeom>
                                  </pic:spPr>
                                </pic:pic>
                              </a:graphicData>
                            </a:graphic>
                          </wp:inline>
                        </w:drawing>
                      </w:r>
                    </w:p>
                  </w:txbxContent>
                </v:textbox>
                <w10:wrap anchorx="page" anchory="page"/>
              </v:rect>
            </w:pict>
          </mc:Fallback>
        </mc:AlternateContent>
      </w:r>
      <w:r w:rsidR="00EE1977">
        <w:rPr>
          <w:rFonts w:ascii="Lucida Grande" w:hAnsi="Lucida Grande"/>
          <w:color w:val="000000"/>
          <w:sz w:val="22"/>
        </w:rPr>
        <w:drawing>
          <wp:anchor distT="0" distB="0" distL="114300" distR="114300" simplePos="0" relativeHeight="251662336" behindDoc="0" locked="0" layoutInCell="1" allowOverlap="1" wp14:anchorId="477EF76A" wp14:editId="6CE6765F">
            <wp:simplePos x="0" y="0"/>
            <wp:positionH relativeFrom="page">
              <wp:align>right</wp:align>
            </wp:positionH>
            <wp:positionV relativeFrom="paragraph">
              <wp:posOffset>-704850</wp:posOffset>
            </wp:positionV>
            <wp:extent cx="5772150" cy="1333500"/>
            <wp:effectExtent l="95250" t="76200" r="95250" b="13335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8">
                      <a:extLst>
                        <a:ext uri="{28A0092B-C50C-407E-A947-70E740481C1C}">
                          <a14:useLocalDpi xmlns:a14="http://schemas.microsoft.com/office/drawing/2010/main" val="0"/>
                        </a:ext>
                      </a:extLst>
                    </a:blip>
                    <a:stretch>
                      <a:fillRect/>
                    </a:stretch>
                  </pic:blipFill>
                  <pic:spPr>
                    <a:xfrm>
                      <a:off x="0" y="0"/>
                      <a:ext cx="5772150" cy="1333500"/>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D7E178B" w14:textId="77777777" w:rsidR="0082470D" w:rsidRDefault="0082470D"/>
    <w:p w14:paraId="795A146C" w14:textId="77777777" w:rsidR="0082470D" w:rsidRDefault="0082470D"/>
    <w:p w14:paraId="0FCE66C7" w14:textId="77777777" w:rsidR="0082470D" w:rsidRDefault="00227DDE" w:rsidP="0082470D">
      <w:pPr>
        <w:rPr>
          <w:rFonts w:ascii="Arial" w:hAnsi="Arial"/>
          <w:b/>
          <w:sz w:val="36"/>
        </w:rPr>
      </w:pPr>
      <w:r>
        <w:rPr>
          <w:rFonts w:ascii="Lucida Grande" w:hAnsi="Lucida Grande"/>
          <w:color w:val="000000"/>
          <w:sz w:val="22"/>
        </w:rPr>
        <mc:AlternateContent>
          <mc:Choice Requires="wps">
            <w:drawing>
              <wp:anchor distT="0" distB="0" distL="114300" distR="114300" simplePos="0" relativeHeight="251663360" behindDoc="0" locked="0" layoutInCell="1" allowOverlap="1" wp14:anchorId="605804AF" wp14:editId="2BB89640">
                <wp:simplePos x="0" y="0"/>
                <wp:positionH relativeFrom="column">
                  <wp:posOffset>-428625</wp:posOffset>
                </wp:positionH>
                <wp:positionV relativeFrom="paragraph">
                  <wp:posOffset>331470</wp:posOffset>
                </wp:positionV>
                <wp:extent cx="7267575" cy="466725"/>
                <wp:effectExtent l="0" t="0" r="0" b="0"/>
                <wp:wrapTight wrapText="bothSides">
                  <wp:wrapPolygon edited="0">
                    <wp:start x="113" y="2645"/>
                    <wp:lineTo x="113" y="18514"/>
                    <wp:lineTo x="21402" y="18514"/>
                    <wp:lineTo x="21402" y="2645"/>
                    <wp:lineTo x="113" y="2645"/>
                  </wp:wrapPolygon>
                </wp:wrapTight>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4667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327C5" w14:textId="22996DAC" w:rsidR="007D1701" w:rsidRPr="0029489C" w:rsidRDefault="00406C28" w:rsidP="0029489C">
                            <w:pPr>
                              <w:pStyle w:val="NewsletterHeading"/>
                              <w:jc w:val="center"/>
                              <w:rPr>
                                <w:sz w:val="32"/>
                                <w:szCs w:val="32"/>
                                <w:u w:val="single"/>
                              </w:rPr>
                            </w:pPr>
                            <w:sdt>
                              <w:sdtPr>
                                <w:rPr>
                                  <w:sz w:val="32"/>
                                  <w:szCs w:val="32"/>
                                  <w:u w:val="single"/>
                                </w:rPr>
                                <w:id w:val="228783080"/>
                                <w:placeholder>
                                  <w:docPart w:val="C64F2A752F2D44B1AB67EE7F7E1E53AC"/>
                                </w:placeholder>
                              </w:sdtPr>
                              <w:sdtEndPr/>
                              <w:sdtContent>
                                <w:r w:rsidR="00EB43A0" w:rsidRPr="0029489C">
                                  <w:rPr>
                                    <w:sz w:val="32"/>
                                    <w:szCs w:val="32"/>
                                  </w:rPr>
                                  <w:t xml:space="preserve">   </w:t>
                                </w:r>
                                <w:r w:rsidR="00EE1977" w:rsidRPr="0029489C">
                                  <w:rPr>
                                    <w:sz w:val="32"/>
                                    <w:szCs w:val="32"/>
                                  </w:rPr>
                                  <w:t xml:space="preserve"> </w:t>
                                </w:r>
                                <w:r w:rsidR="00EB43A0" w:rsidRPr="0029489C">
                                  <w:rPr>
                                    <w:sz w:val="32"/>
                                    <w:szCs w:val="32"/>
                                    <w:u w:val="single"/>
                                  </w:rPr>
                                  <w:t>Bruny Island Quarantine Station Newsletter</w:t>
                                </w:r>
                              </w:sdtContent>
                            </w:sdt>
                            <w:r w:rsidR="00EB43A0" w:rsidRPr="0029489C">
                              <w:rPr>
                                <w:sz w:val="32"/>
                                <w:szCs w:val="32"/>
                                <w:u w:val="single"/>
                              </w:rPr>
                              <w:t xml:space="preserve"> </w:t>
                            </w:r>
                            <w:r w:rsidR="00126A53" w:rsidRPr="0029489C">
                              <w:rPr>
                                <w:sz w:val="32"/>
                                <w:szCs w:val="32"/>
                                <w:u w:val="single"/>
                              </w:rPr>
                              <w:t xml:space="preserve">Summer </w:t>
                            </w:r>
                            <w:r w:rsidR="00EB43A0" w:rsidRPr="0029489C">
                              <w:rPr>
                                <w:sz w:val="32"/>
                                <w:szCs w:val="32"/>
                                <w:u w:val="single"/>
                              </w:rPr>
                              <w:t>201</w:t>
                            </w:r>
                            <w:r w:rsidR="006E51C4" w:rsidRPr="0029489C">
                              <w:rPr>
                                <w:sz w:val="32"/>
                                <w:szCs w:val="32"/>
                                <w:u w:val="single"/>
                              </w:rPr>
                              <w:t>8</w:t>
                            </w:r>
                            <w:r w:rsidR="0029489C" w:rsidRPr="0029489C">
                              <w:rPr>
                                <w:sz w:val="32"/>
                                <w:szCs w:val="32"/>
                                <w:u w:val="single"/>
                              </w:rPr>
                              <w:t>-p.</w:t>
                            </w:r>
                            <w:r w:rsidR="0029489C">
                              <w:rPr>
                                <w:sz w:val="32"/>
                                <w:szCs w:val="32"/>
                                <w:u w:val="single"/>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804AF" id="_x0000_t202" coordsize="21600,21600" o:spt="202" path="m,l,21600r21600,l21600,xe">
                <v:stroke joinstyle="miter"/>
                <v:path gradientshapeok="t" o:connecttype="rect"/>
              </v:shapetype>
              <v:shape id="Text Box 14" o:spid="_x0000_s1027" type="#_x0000_t202" style="position:absolute;margin-left:-33.75pt;margin-top:26.1pt;width:572.2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" filled="f" stroked="f">
                <v:textbox inset=",7.2pt,,7.2pt">
                  <w:txbxContent>
                    <w:p w14:paraId="0D4327C5" w14:textId="22996DAC" w:rsidR="007D1701" w:rsidRPr="0029489C" w:rsidRDefault="007C7376" w:rsidP="0029489C">
                      <w:pPr>
                        <w:pStyle w:val="NewsletterHeading"/>
                        <w:jc w:val="center"/>
                        <w:rPr>
                          <w:sz w:val="32"/>
                          <w:szCs w:val="32"/>
                          <w:u w:val="single"/>
                        </w:rPr>
                      </w:pPr>
                      <w:sdt>
                        <w:sdtPr>
                          <w:rPr>
                            <w:sz w:val="32"/>
                            <w:szCs w:val="32"/>
                            <w:u w:val="single"/>
                          </w:rPr>
                          <w:id w:val="228783080"/>
                          <w:placeholder>
                            <w:docPart w:val="C64F2A752F2D44B1AB67EE7F7E1E53AC"/>
                          </w:placeholder>
                        </w:sdtPr>
                        <w:sdtEndPr/>
                        <w:sdtContent>
                          <w:r w:rsidR="00EB43A0" w:rsidRPr="0029489C">
                            <w:rPr>
                              <w:sz w:val="32"/>
                              <w:szCs w:val="32"/>
                            </w:rPr>
                            <w:t xml:space="preserve">   </w:t>
                          </w:r>
                          <w:r w:rsidR="00EE1977" w:rsidRPr="0029489C">
                            <w:rPr>
                              <w:sz w:val="32"/>
                              <w:szCs w:val="32"/>
                            </w:rPr>
                            <w:t xml:space="preserve"> </w:t>
                          </w:r>
                          <w:r w:rsidR="00EB43A0" w:rsidRPr="0029489C">
                            <w:rPr>
                              <w:sz w:val="32"/>
                              <w:szCs w:val="32"/>
                              <w:u w:val="single"/>
                            </w:rPr>
                            <w:t>Bruny Island Quarantine Station Newsletter</w:t>
                          </w:r>
                        </w:sdtContent>
                      </w:sdt>
                      <w:r w:rsidR="00EB43A0" w:rsidRPr="0029489C">
                        <w:rPr>
                          <w:sz w:val="32"/>
                          <w:szCs w:val="32"/>
                          <w:u w:val="single"/>
                        </w:rPr>
                        <w:t xml:space="preserve"> </w:t>
                      </w:r>
                      <w:r w:rsidR="00126A53" w:rsidRPr="0029489C">
                        <w:rPr>
                          <w:sz w:val="32"/>
                          <w:szCs w:val="32"/>
                          <w:u w:val="single"/>
                        </w:rPr>
                        <w:t xml:space="preserve">Summer </w:t>
                      </w:r>
                      <w:r w:rsidR="00EB43A0" w:rsidRPr="0029489C">
                        <w:rPr>
                          <w:sz w:val="32"/>
                          <w:szCs w:val="32"/>
                          <w:u w:val="single"/>
                        </w:rPr>
                        <w:t>201</w:t>
                      </w:r>
                      <w:r w:rsidR="006E51C4" w:rsidRPr="0029489C">
                        <w:rPr>
                          <w:sz w:val="32"/>
                          <w:szCs w:val="32"/>
                          <w:u w:val="single"/>
                        </w:rPr>
                        <w:t>8</w:t>
                      </w:r>
                      <w:r w:rsidR="0029489C" w:rsidRPr="0029489C">
                        <w:rPr>
                          <w:sz w:val="32"/>
                          <w:szCs w:val="32"/>
                          <w:u w:val="single"/>
                        </w:rPr>
                        <w:t>-p.</w:t>
                      </w:r>
                      <w:r w:rsidR="0029489C">
                        <w:rPr>
                          <w:sz w:val="32"/>
                          <w:szCs w:val="32"/>
                          <w:u w:val="single"/>
                        </w:rPr>
                        <w:t>1</w:t>
                      </w:r>
                    </w:p>
                  </w:txbxContent>
                </v:textbox>
                <w10:wrap type="tight"/>
              </v:shape>
            </w:pict>
          </mc:Fallback>
        </mc:AlternateContent>
      </w:r>
    </w:p>
    <w:p w14:paraId="7C49975D" w14:textId="77777777" w:rsidR="0082470D" w:rsidRDefault="0082470D" w:rsidP="0082470D">
      <w:pPr>
        <w:rPr>
          <w:rFonts w:ascii="Arial" w:hAnsi="Arial"/>
          <w:b/>
          <w:sz w:val="36"/>
        </w:rPr>
      </w:pPr>
    </w:p>
    <w:p w14:paraId="5ED00AE9" w14:textId="77777777" w:rsidR="0054274C" w:rsidRDefault="0054274C" w:rsidP="00797605">
      <w:pPr>
        <w:pStyle w:val="NewsletterBody"/>
      </w:pPr>
    </w:p>
    <w:p w14:paraId="03E0DE75" w14:textId="13B340F7" w:rsidR="00797605" w:rsidRPr="00C43F5D" w:rsidRDefault="00797605" w:rsidP="00797605">
      <w:pPr>
        <w:pStyle w:val="NewsletterBody"/>
        <w:rPr>
          <w:b/>
          <w:u w:val="single"/>
        </w:rPr>
      </w:pPr>
      <w:r>
        <w:t xml:space="preserve"> </w:t>
      </w:r>
      <w:r w:rsidR="006E51C4">
        <w:rPr>
          <w:b/>
          <w:u w:val="single"/>
        </w:rPr>
        <w:t>Working Bee</w:t>
      </w:r>
      <w:r w:rsidR="00331664">
        <w:rPr>
          <w:b/>
          <w:u w:val="single"/>
        </w:rPr>
        <w:t>s and Maintenance</w:t>
      </w:r>
      <w:r w:rsidR="0054274C">
        <w:rPr>
          <w:b/>
          <w:u w:val="single"/>
        </w:rPr>
        <w:t>:</w:t>
      </w:r>
    </w:p>
    <w:p w14:paraId="20AF6B06" w14:textId="59BBE167" w:rsidR="00797605" w:rsidRPr="007C7376" w:rsidRDefault="00331664" w:rsidP="00126A53">
      <w:pPr>
        <w:pStyle w:val="NewsletterBody"/>
        <w:rPr>
          <w:color w:val="auto"/>
        </w:rPr>
      </w:pPr>
      <w:r>
        <w:t>Recent working bees have been conducted with the help</w:t>
      </w:r>
      <w:r w:rsidR="00F743A9">
        <w:t xml:space="preserve"> and leadership</w:t>
      </w:r>
      <w:r>
        <w:t xml:space="preserve"> of</w:t>
      </w:r>
      <w:r w:rsidR="00F743A9">
        <w:t xml:space="preserve"> </w:t>
      </w:r>
      <w:r>
        <w:t xml:space="preserve"> Brett Knowles,</w:t>
      </w:r>
      <w:r w:rsidR="006A56EB">
        <w:t xml:space="preserve"> </w:t>
      </w:r>
      <w:r>
        <w:t>Scott Thornton and</w:t>
      </w:r>
      <w:r w:rsidR="006A56EB">
        <w:t xml:space="preserve"> skilled</w:t>
      </w:r>
      <w:r>
        <w:t xml:space="preserve"> “mainland”</w:t>
      </w:r>
      <w:r w:rsidR="00F743A9">
        <w:t xml:space="preserve"> Parks</w:t>
      </w:r>
      <w:r w:rsidR="00265C31">
        <w:t xml:space="preserve"> </w:t>
      </w:r>
      <w:r>
        <w:t>staff</w:t>
      </w:r>
      <w:r w:rsidR="006A56EB">
        <w:t>.</w:t>
      </w:r>
      <w:r>
        <w:t xml:space="preserve"> </w:t>
      </w:r>
      <w:r w:rsidR="00BB7E93">
        <w:t xml:space="preserve">One job was to </w:t>
      </w:r>
      <w:r>
        <w:t>remove dangerous regrowth from the upper dam wall. The regrowth was risking the integrity of the dam wall.</w:t>
      </w:r>
    </w:p>
    <w:p w14:paraId="23993D36" w14:textId="590D53FA" w:rsidR="00331664" w:rsidRDefault="00F743A9" w:rsidP="00126A53">
      <w:pPr>
        <w:pStyle w:val="NewsletterBody"/>
      </w:pPr>
      <w:r>
        <w:rPr>
          <w:color w:val="auto"/>
        </w:rPr>
        <w:t xml:space="preserve">We thank </w:t>
      </w:r>
      <w:r w:rsidR="00331664" w:rsidRPr="007C7376">
        <w:rPr>
          <w:color w:val="auto"/>
        </w:rPr>
        <w:t xml:space="preserve">Jenny Mudge (Parks) </w:t>
      </w:r>
      <w:r>
        <w:rPr>
          <w:color w:val="auto"/>
        </w:rPr>
        <w:t xml:space="preserve"> who </w:t>
      </w:r>
      <w:r w:rsidR="00331664" w:rsidRPr="007C7376">
        <w:rPr>
          <w:color w:val="auto"/>
        </w:rPr>
        <w:t>has a</w:t>
      </w:r>
      <w:r w:rsidR="00AC651C">
        <w:rPr>
          <w:color w:val="auto"/>
        </w:rPr>
        <w:t>s</w:t>
      </w:r>
      <w:r w:rsidR="00331664" w:rsidRPr="007C7376">
        <w:rPr>
          <w:color w:val="auto"/>
        </w:rPr>
        <w:t>sisted with several saf</w:t>
      </w:r>
      <w:r w:rsidR="00265C31" w:rsidRPr="007C7376">
        <w:rPr>
          <w:color w:val="auto"/>
        </w:rPr>
        <w:t>et</w:t>
      </w:r>
      <w:r w:rsidR="00331664" w:rsidRPr="007C7376">
        <w:rPr>
          <w:color w:val="auto"/>
        </w:rPr>
        <w:t xml:space="preserve">y audits resulting in power supply maintenance and  improvement </w:t>
      </w:r>
      <w:r w:rsidR="00331664">
        <w:t xml:space="preserve">of on site processes for events. </w:t>
      </w:r>
    </w:p>
    <w:p w14:paraId="5A63B7B7" w14:textId="7324C289" w:rsidR="00BB7E93" w:rsidRDefault="00265C31" w:rsidP="00126A53">
      <w:pPr>
        <w:pStyle w:val="NewsletterBody"/>
      </w:pPr>
      <w:r>
        <w:t xml:space="preserve">With guidance from  </w:t>
      </w:r>
      <w:r w:rsidR="006664AB">
        <w:t xml:space="preserve">Heritage Officer  Peter </w:t>
      </w:r>
      <w:r>
        <w:t>Ri</w:t>
      </w:r>
      <w:r w:rsidR="00AE01A6">
        <w:t>go</w:t>
      </w:r>
      <w:r w:rsidR="00A96F2B">
        <w:t>z</w:t>
      </w:r>
      <w:r w:rsidR="00AE01A6">
        <w:t>zi</w:t>
      </w:r>
      <w:r>
        <w:t>, a</w:t>
      </w:r>
      <w:r w:rsidR="00331664">
        <w:t xml:space="preserve"> section of the “barracks” floor  has  had its second major  renovation in its 100 year life</w:t>
      </w:r>
      <w:r w:rsidR="00F743A9">
        <w:t>.</w:t>
      </w:r>
      <w:r w:rsidR="00331664">
        <w:t xml:space="preserve"> </w:t>
      </w:r>
      <w:r w:rsidR="00F743A9">
        <w:t>R</w:t>
      </w:r>
      <w:r w:rsidR="00331664">
        <w:t xml:space="preserve">otten joists and bearers being </w:t>
      </w:r>
      <w:r w:rsidR="00F743A9">
        <w:t>rep</w:t>
      </w:r>
      <w:r w:rsidR="00F247C0">
        <w:t>li</w:t>
      </w:r>
      <w:r w:rsidR="00F743A9">
        <w:t>c</w:t>
      </w:r>
      <w:r w:rsidR="00F247C0">
        <w:t>a</w:t>
      </w:r>
      <w:r w:rsidR="00F743A9">
        <w:t xml:space="preserve">ted and </w:t>
      </w:r>
      <w:r w:rsidR="00331664">
        <w:t>replaced</w:t>
      </w:r>
      <w:r w:rsidR="00F743A9">
        <w:t>.</w:t>
      </w:r>
      <w:r w:rsidR="00331664">
        <w:t xml:space="preserve"> </w:t>
      </w:r>
      <w:r w:rsidR="00F743A9">
        <w:t>Many</w:t>
      </w:r>
      <w:r w:rsidR="00265B45">
        <w:t xml:space="preserve"> thanks to our </w:t>
      </w:r>
      <w:r w:rsidR="00F743A9">
        <w:t>volunteer</w:t>
      </w:r>
      <w:r w:rsidR="00265B45">
        <w:t xml:space="preserve"> caterers </w:t>
      </w:r>
      <w:r w:rsidR="00F743A9">
        <w:t>who</w:t>
      </w:r>
      <w:r w:rsidR="00265B45">
        <w:t xml:space="preserve"> have kept </w:t>
      </w:r>
      <w:r w:rsidR="002B6446">
        <w:t xml:space="preserve">worker bees </w:t>
      </w:r>
      <w:r w:rsidR="00265B45">
        <w:t xml:space="preserve"> fueled up</w:t>
      </w:r>
      <w:r w:rsidR="002B6446">
        <w:t xml:space="preserve"> with food and drinks. </w:t>
      </w:r>
    </w:p>
    <w:p w14:paraId="47F9A3B8" w14:textId="19902F1A" w:rsidR="00BB7E93" w:rsidRDefault="008C6276" w:rsidP="00126A53">
      <w:pPr>
        <w:pStyle w:val="NewsletterBody"/>
      </w:pPr>
      <w:r>
        <w:t xml:space="preserve">        </w:t>
      </w:r>
      <w:r w:rsidR="008C4B39">
        <w:t xml:space="preserve">   </w:t>
      </w:r>
      <w:r w:rsidR="008C4B39">
        <w:drawing>
          <wp:inline distT="0" distB="0" distL="0" distR="0" wp14:anchorId="7F21D200" wp14:editId="5B38BD10">
            <wp:extent cx="2558143" cy="1733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575" cy="1739495"/>
                    </a:xfrm>
                    <a:prstGeom prst="rect">
                      <a:avLst/>
                    </a:prstGeom>
                    <a:noFill/>
                    <a:ln>
                      <a:noFill/>
                    </a:ln>
                  </pic:spPr>
                </pic:pic>
              </a:graphicData>
            </a:graphic>
          </wp:inline>
        </w:drawing>
      </w:r>
    </w:p>
    <w:p w14:paraId="02807099" w14:textId="437AF1C9" w:rsidR="00BB7E93" w:rsidRPr="000206AB" w:rsidRDefault="005F3A0F" w:rsidP="00126A53">
      <w:pPr>
        <w:pStyle w:val="NewsletterBody"/>
        <w:rPr>
          <w:sz w:val="16"/>
          <w:szCs w:val="16"/>
        </w:rPr>
      </w:pPr>
      <w:r>
        <w:rPr>
          <w:sz w:val="16"/>
          <w:szCs w:val="16"/>
        </w:rPr>
        <w:t xml:space="preserve">              </w:t>
      </w:r>
      <w:r w:rsidR="008C6276" w:rsidRPr="000206AB">
        <w:rPr>
          <w:sz w:val="16"/>
          <w:szCs w:val="16"/>
        </w:rPr>
        <w:t>Peter working on the barracks floor.</w:t>
      </w:r>
    </w:p>
    <w:p w14:paraId="2FADD5C5" w14:textId="77777777" w:rsidR="008C4B39" w:rsidRDefault="008C4B39" w:rsidP="008C4B39">
      <w:pPr>
        <w:pStyle w:val="NewsletterBody"/>
        <w:rPr>
          <w:b/>
          <w:u w:val="single"/>
        </w:rPr>
      </w:pPr>
      <w:r w:rsidRPr="008C4B39">
        <w:rPr>
          <w:b/>
          <w:u w:val="single"/>
        </w:rPr>
        <w:t xml:space="preserve">New tools: </w:t>
      </w:r>
    </w:p>
    <w:p w14:paraId="6381CBC2" w14:textId="05F29F40" w:rsidR="008C4B39" w:rsidRPr="008C4B39" w:rsidRDefault="008C4B39" w:rsidP="008C4B39">
      <w:pPr>
        <w:pStyle w:val="NewsletterBody"/>
      </w:pPr>
      <w:r>
        <w:t>Some new tools have been</w:t>
      </w:r>
      <w:r w:rsidRPr="008C4B39">
        <w:t xml:space="preserve"> purchased for volunteer</w:t>
      </w:r>
      <w:r>
        <w:t>s</w:t>
      </w:r>
      <w:r w:rsidRPr="008C4B39">
        <w:t xml:space="preserve"> and a shadow board constructed for easy access </w:t>
      </w:r>
      <w:r>
        <w:t xml:space="preserve">and </w:t>
      </w:r>
      <w:r w:rsidRPr="008C4B39">
        <w:t xml:space="preserve"> identification.</w:t>
      </w:r>
    </w:p>
    <w:p w14:paraId="0572C099" w14:textId="77777777" w:rsidR="008C4B39" w:rsidRPr="008C4B39" w:rsidRDefault="008C4B39" w:rsidP="008C4B39">
      <w:pPr>
        <w:pStyle w:val="NewsletterBody"/>
        <w:rPr>
          <w:b/>
          <w:u w:val="single"/>
        </w:rPr>
      </w:pPr>
      <w:r w:rsidRPr="008C4B39">
        <w:rPr>
          <w:b/>
          <w:u w:val="single"/>
        </w:rPr>
        <w:t>Orchids:</w:t>
      </w:r>
    </w:p>
    <w:p w14:paraId="25729184" w14:textId="4326D01E" w:rsidR="008C6276" w:rsidRPr="008C4B39" w:rsidRDefault="008C4B39" w:rsidP="008C4B39">
      <w:pPr>
        <w:pStyle w:val="NewsletterBody"/>
      </w:pPr>
      <w:r w:rsidRPr="008C4B39">
        <w:t xml:space="preserve">Malcolm Wells completed his ‘native orchid survey' and we look forward to </w:t>
      </w:r>
      <w:bookmarkStart w:id="0" w:name="_GoBack"/>
      <w:bookmarkEnd w:id="0"/>
      <w:r w:rsidRPr="008C4B39">
        <w:t>supplying information, photos etc. in the coming year.</w:t>
      </w:r>
      <w:r>
        <w:t xml:space="preserve"> Many thanks Malcolm.</w:t>
      </w:r>
    </w:p>
    <w:p w14:paraId="3BFEFF3C" w14:textId="1D33457B" w:rsidR="008C4B39" w:rsidRDefault="008C4B39" w:rsidP="00E56A22">
      <w:pPr>
        <w:pStyle w:val="NewsletterBody"/>
        <w:rPr>
          <w:b/>
          <w:u w:val="single"/>
        </w:rPr>
      </w:pPr>
    </w:p>
    <w:p w14:paraId="52FD37BB" w14:textId="77777777" w:rsidR="006B06CD" w:rsidRDefault="006B06CD" w:rsidP="00E56A22">
      <w:pPr>
        <w:pStyle w:val="NewsletterBody"/>
        <w:rPr>
          <w:b/>
          <w:u w:val="single"/>
        </w:rPr>
      </w:pPr>
    </w:p>
    <w:p w14:paraId="4B8672C5" w14:textId="7FEDCE7F" w:rsidR="008C4B39" w:rsidRDefault="008C4B39" w:rsidP="00E56A22">
      <w:pPr>
        <w:pStyle w:val="NewsletterBody"/>
        <w:rPr>
          <w:b/>
          <w:u w:val="single"/>
        </w:rPr>
      </w:pPr>
    </w:p>
    <w:p w14:paraId="6117E3A8" w14:textId="77777777" w:rsidR="008C4B39" w:rsidRDefault="008C4B39" w:rsidP="00E56A22">
      <w:pPr>
        <w:pStyle w:val="NewsletterBody"/>
        <w:rPr>
          <w:b/>
          <w:u w:val="single"/>
        </w:rPr>
      </w:pPr>
    </w:p>
    <w:p w14:paraId="0432B110" w14:textId="77777777" w:rsidR="009B1F69" w:rsidRDefault="009B1F69" w:rsidP="00E56A22">
      <w:pPr>
        <w:pStyle w:val="NewsletterBody"/>
        <w:rPr>
          <w:b/>
          <w:u w:val="single"/>
        </w:rPr>
      </w:pPr>
    </w:p>
    <w:p w14:paraId="53D009B0" w14:textId="66778EEE" w:rsidR="00E150E4" w:rsidRDefault="006E51C4" w:rsidP="00E56A22">
      <w:pPr>
        <w:pStyle w:val="NewsletterBody"/>
        <w:rPr>
          <w:b/>
        </w:rPr>
      </w:pPr>
      <w:r>
        <w:rPr>
          <w:b/>
          <w:u w:val="single"/>
        </w:rPr>
        <w:t>Cleansing and Painting</w:t>
      </w:r>
      <w:r w:rsidR="0054274C">
        <w:rPr>
          <w:b/>
          <w:u w:val="single"/>
        </w:rPr>
        <w:t>:</w:t>
      </w:r>
    </w:p>
    <w:p w14:paraId="7C2592BE" w14:textId="2BC7582C" w:rsidR="00331664" w:rsidRDefault="00331664" w:rsidP="00E56A22">
      <w:pPr>
        <w:pStyle w:val="NewsletterBody"/>
      </w:pPr>
      <w:r>
        <w:t>A long term  paint removal and repainting</w:t>
      </w:r>
      <w:r w:rsidR="00F743A9">
        <w:t xml:space="preserve"> project</w:t>
      </w:r>
      <w:r>
        <w:t xml:space="preserve"> of the small </w:t>
      </w:r>
      <w:r w:rsidRPr="00BB7E93">
        <w:rPr>
          <w:color w:val="auto"/>
        </w:rPr>
        <w:t>clean</w:t>
      </w:r>
      <w:r w:rsidR="00265C31" w:rsidRPr="00BB7E93">
        <w:rPr>
          <w:b/>
          <w:color w:val="auto"/>
        </w:rPr>
        <w:t>s</w:t>
      </w:r>
      <w:r w:rsidRPr="00BB7E93">
        <w:rPr>
          <w:color w:val="auto"/>
        </w:rPr>
        <w:t>ing</w:t>
      </w:r>
      <w:r>
        <w:t xml:space="preserve"> room is now finished. Many thanks to </w:t>
      </w:r>
      <w:r w:rsidR="00875921">
        <w:t xml:space="preserve"> David and Jenny Caldwell</w:t>
      </w:r>
      <w:r w:rsidR="0054274C">
        <w:t xml:space="preserve">, </w:t>
      </w:r>
      <w:r w:rsidR="00875921">
        <w:t xml:space="preserve"> caretakers and helpers!</w:t>
      </w:r>
      <w:r w:rsidR="00FE54A1">
        <w:t xml:space="preserve"> The building is currently in the process of  having its interpretation upgraded and the result </w:t>
      </w:r>
      <w:r w:rsidR="0054274C">
        <w:t>will</w:t>
      </w:r>
      <w:r w:rsidR="00FE54A1">
        <w:t xml:space="preserve">  be a  stunning model for all .</w:t>
      </w:r>
    </w:p>
    <w:p w14:paraId="4C3E7D4E" w14:textId="3628E6E6" w:rsidR="008C6276" w:rsidRDefault="008C6276" w:rsidP="00E56A22">
      <w:pPr>
        <w:pStyle w:val="NewsletterBody"/>
      </w:pPr>
      <w:r>
        <w:t xml:space="preserve">          </w:t>
      </w:r>
      <w:r>
        <w:drawing>
          <wp:inline distT="0" distB="0" distL="0" distR="0" wp14:anchorId="14235DC0" wp14:editId="5929DDA5">
            <wp:extent cx="2329180" cy="1670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180" cy="1670685"/>
                    </a:xfrm>
                    <a:prstGeom prst="rect">
                      <a:avLst/>
                    </a:prstGeom>
                    <a:noFill/>
                  </pic:spPr>
                </pic:pic>
              </a:graphicData>
            </a:graphic>
          </wp:inline>
        </w:drawing>
      </w:r>
    </w:p>
    <w:p w14:paraId="6C8F932E" w14:textId="4D3FA6F4" w:rsidR="00265B45" w:rsidRDefault="006E51C4" w:rsidP="00265B45">
      <w:pPr>
        <w:pStyle w:val="NewsletterBody"/>
        <w:rPr>
          <w:b/>
        </w:rPr>
      </w:pPr>
      <w:r>
        <w:rPr>
          <w:b/>
          <w:u w:val="single"/>
        </w:rPr>
        <w:t>Science Fun Day</w:t>
      </w:r>
      <w:r w:rsidR="00B64C9A" w:rsidRPr="00B64C9A">
        <w:rPr>
          <w:b/>
          <w:u w:val="single"/>
        </w:rPr>
        <w:t>:</w:t>
      </w:r>
      <w:r w:rsidR="00D83ABD">
        <w:rPr>
          <w:b/>
        </w:rPr>
        <w:t xml:space="preserve"> </w:t>
      </w:r>
    </w:p>
    <w:p w14:paraId="69973D71" w14:textId="53CFB774" w:rsidR="00265B45" w:rsidRDefault="00265B45" w:rsidP="00265B45">
      <w:pPr>
        <w:pStyle w:val="NewsletterBody"/>
      </w:pPr>
      <w:r>
        <w:t>Over 100 people attended our third annual Bruny Island Science Fun Day on October 14</w:t>
      </w:r>
      <w:r w:rsidRPr="00265B45">
        <w:rPr>
          <w:vertAlign w:val="superscript"/>
        </w:rPr>
        <w:t>th</w:t>
      </w:r>
      <w:r>
        <w:t>.</w:t>
      </w:r>
      <w:r w:rsidR="00F743A9">
        <w:t xml:space="preserve"> </w:t>
      </w:r>
      <w:r>
        <w:t>Warm weather and blue skies enabled young and old to enjoy science activities and visiting guest speakers. Key sponsorship from Inspiring Australia, Parks, Bendigo Community Bank, Biosecurity Tasmania, Kingborough Council and many local businesses ensured success</w:t>
      </w:r>
      <w:r w:rsidR="000206AB">
        <w:t>.</w:t>
      </w:r>
      <w:r>
        <w:t xml:space="preserve"> </w:t>
      </w:r>
    </w:p>
    <w:p w14:paraId="698114E0" w14:textId="145D20AD" w:rsidR="00C43F5D" w:rsidRDefault="000206AB" w:rsidP="00E56A22">
      <w:pPr>
        <w:pStyle w:val="NewsletterBody"/>
        <w:rPr>
          <w:b/>
          <w:u w:val="single"/>
        </w:rPr>
      </w:pPr>
      <w:r>
        <w:t xml:space="preserve">          </w:t>
      </w:r>
      <w:r>
        <w:drawing>
          <wp:inline distT="0" distB="0" distL="0" distR="0" wp14:anchorId="6A55AE2B" wp14:editId="6EA65E31">
            <wp:extent cx="2710543" cy="184773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423" cy="1851742"/>
                    </a:xfrm>
                    <a:prstGeom prst="rect">
                      <a:avLst/>
                    </a:prstGeom>
                    <a:noFill/>
                    <a:ln>
                      <a:noFill/>
                    </a:ln>
                  </pic:spPr>
                </pic:pic>
              </a:graphicData>
            </a:graphic>
          </wp:inline>
        </w:drawing>
      </w:r>
    </w:p>
    <w:p w14:paraId="57D72054" w14:textId="76DDA705" w:rsidR="00797605" w:rsidRPr="000206AB" w:rsidRDefault="005F3A0F" w:rsidP="00797605">
      <w:pPr>
        <w:pStyle w:val="NewsletterBody"/>
        <w:rPr>
          <w:sz w:val="16"/>
          <w:szCs w:val="16"/>
        </w:rPr>
      </w:pPr>
      <w:r>
        <w:rPr>
          <w:sz w:val="16"/>
          <w:szCs w:val="16"/>
        </w:rPr>
        <w:t xml:space="preserve">              </w:t>
      </w:r>
      <w:r w:rsidR="000206AB" w:rsidRPr="000206AB">
        <w:rPr>
          <w:sz w:val="16"/>
          <w:szCs w:val="16"/>
        </w:rPr>
        <w:t>Volunteer Debbie with invertabrate scientists!</w:t>
      </w:r>
    </w:p>
    <w:sectPr w:rsidR="00797605" w:rsidRPr="000206AB" w:rsidSect="00713BD8">
      <w:type w:val="continuous"/>
      <w:pgSz w:w="12240" w:h="15840"/>
      <w:pgMar w:top="1440" w:right="634" w:bottom="288"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AD8"/>
    <w:rsid w:val="0000112E"/>
    <w:rsid w:val="000206AB"/>
    <w:rsid w:val="00021728"/>
    <w:rsid w:val="0005642F"/>
    <w:rsid w:val="000D3907"/>
    <w:rsid w:val="000D4039"/>
    <w:rsid w:val="00106984"/>
    <w:rsid w:val="001149B1"/>
    <w:rsid w:val="00126A53"/>
    <w:rsid w:val="00146C3C"/>
    <w:rsid w:val="00164876"/>
    <w:rsid w:val="001C7C78"/>
    <w:rsid w:val="0021725A"/>
    <w:rsid w:val="00227DDE"/>
    <w:rsid w:val="002467FA"/>
    <w:rsid w:val="00265B45"/>
    <w:rsid w:val="00265C31"/>
    <w:rsid w:val="0029489C"/>
    <w:rsid w:val="00297101"/>
    <w:rsid w:val="002B6446"/>
    <w:rsid w:val="002D0702"/>
    <w:rsid w:val="00305398"/>
    <w:rsid w:val="0031769F"/>
    <w:rsid w:val="00331664"/>
    <w:rsid w:val="003670C5"/>
    <w:rsid w:val="003A390C"/>
    <w:rsid w:val="003B57E6"/>
    <w:rsid w:val="003E564B"/>
    <w:rsid w:val="00406C28"/>
    <w:rsid w:val="00422B18"/>
    <w:rsid w:val="00461D40"/>
    <w:rsid w:val="00462514"/>
    <w:rsid w:val="0047735C"/>
    <w:rsid w:val="0049777F"/>
    <w:rsid w:val="004A2C97"/>
    <w:rsid w:val="004D6141"/>
    <w:rsid w:val="00502AD8"/>
    <w:rsid w:val="005301DF"/>
    <w:rsid w:val="00533235"/>
    <w:rsid w:val="0054274C"/>
    <w:rsid w:val="00544953"/>
    <w:rsid w:val="00563295"/>
    <w:rsid w:val="005708FA"/>
    <w:rsid w:val="00575FDB"/>
    <w:rsid w:val="005A4EF9"/>
    <w:rsid w:val="005E2505"/>
    <w:rsid w:val="005F3A0F"/>
    <w:rsid w:val="005F7627"/>
    <w:rsid w:val="00603DFC"/>
    <w:rsid w:val="00614AA1"/>
    <w:rsid w:val="00664465"/>
    <w:rsid w:val="006664AB"/>
    <w:rsid w:val="0069673B"/>
    <w:rsid w:val="006A0689"/>
    <w:rsid w:val="006A56EB"/>
    <w:rsid w:val="006B06CD"/>
    <w:rsid w:val="006B75D8"/>
    <w:rsid w:val="006D49E7"/>
    <w:rsid w:val="006E51C4"/>
    <w:rsid w:val="007071A8"/>
    <w:rsid w:val="00707C14"/>
    <w:rsid w:val="00713BD8"/>
    <w:rsid w:val="00717272"/>
    <w:rsid w:val="00760E4B"/>
    <w:rsid w:val="0076640C"/>
    <w:rsid w:val="00767C60"/>
    <w:rsid w:val="00797605"/>
    <w:rsid w:val="007C7376"/>
    <w:rsid w:val="007D1701"/>
    <w:rsid w:val="007D5CBF"/>
    <w:rsid w:val="007F5F9D"/>
    <w:rsid w:val="00803D20"/>
    <w:rsid w:val="00821526"/>
    <w:rsid w:val="0082470D"/>
    <w:rsid w:val="00875921"/>
    <w:rsid w:val="00882A5B"/>
    <w:rsid w:val="0089455A"/>
    <w:rsid w:val="008C4B39"/>
    <w:rsid w:val="008C6276"/>
    <w:rsid w:val="008F4F30"/>
    <w:rsid w:val="009039FD"/>
    <w:rsid w:val="00912DB4"/>
    <w:rsid w:val="00925EB9"/>
    <w:rsid w:val="00982299"/>
    <w:rsid w:val="009A1F0F"/>
    <w:rsid w:val="009B1F69"/>
    <w:rsid w:val="009B75CD"/>
    <w:rsid w:val="009D3CC3"/>
    <w:rsid w:val="009D78D2"/>
    <w:rsid w:val="009E049D"/>
    <w:rsid w:val="009E2E6F"/>
    <w:rsid w:val="00A51AAD"/>
    <w:rsid w:val="00A82709"/>
    <w:rsid w:val="00A96F2B"/>
    <w:rsid w:val="00AC651C"/>
    <w:rsid w:val="00AE01A6"/>
    <w:rsid w:val="00AE0232"/>
    <w:rsid w:val="00AF5151"/>
    <w:rsid w:val="00B220EC"/>
    <w:rsid w:val="00B55458"/>
    <w:rsid w:val="00B56A3A"/>
    <w:rsid w:val="00B64C9A"/>
    <w:rsid w:val="00B77C12"/>
    <w:rsid w:val="00BB7E93"/>
    <w:rsid w:val="00C213EC"/>
    <w:rsid w:val="00C43F5D"/>
    <w:rsid w:val="00C4430D"/>
    <w:rsid w:val="00C66E73"/>
    <w:rsid w:val="00C95FC3"/>
    <w:rsid w:val="00D014E1"/>
    <w:rsid w:val="00D1453D"/>
    <w:rsid w:val="00D17DE4"/>
    <w:rsid w:val="00D61A47"/>
    <w:rsid w:val="00D83ABD"/>
    <w:rsid w:val="00D90481"/>
    <w:rsid w:val="00DD515F"/>
    <w:rsid w:val="00DF7A47"/>
    <w:rsid w:val="00E023B5"/>
    <w:rsid w:val="00E150E4"/>
    <w:rsid w:val="00E33169"/>
    <w:rsid w:val="00E56A22"/>
    <w:rsid w:val="00E6528C"/>
    <w:rsid w:val="00E66FDE"/>
    <w:rsid w:val="00EB43A0"/>
    <w:rsid w:val="00EC6A3E"/>
    <w:rsid w:val="00EE1977"/>
    <w:rsid w:val="00EF6910"/>
    <w:rsid w:val="00F05E2C"/>
    <w:rsid w:val="00F151A5"/>
    <w:rsid w:val="00F247C0"/>
    <w:rsid w:val="00F7274D"/>
    <w:rsid w:val="00F743A9"/>
    <w:rsid w:val="00F95333"/>
    <w:rsid w:val="00FA0C58"/>
    <w:rsid w:val="00FA11BE"/>
    <w:rsid w:val="00FA1911"/>
    <w:rsid w:val="00FA5997"/>
    <w:rsid w:val="00FA793F"/>
    <w:rsid w:val="00FB2A0F"/>
    <w:rsid w:val="00FB43C3"/>
    <w:rsid w:val="00FC4E74"/>
    <w:rsid w:val="00FE54A1"/>
    <w:rsid w:val="00FF4453"/>
    <w:rsid w:val="00FF67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D37586D"/>
  <w15:docId w15:val="{5822BB1D-5DD6-4428-8885-830A4C29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1526"/>
    <w:rPr>
      <w:noProof/>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Caption">
    <w:name w:val="caption"/>
    <w:basedOn w:val="Normal"/>
    <w:next w:val="Normal"/>
    <w:uiPriority w:val="35"/>
    <w:unhideWhenUsed/>
    <w:qFormat/>
    <w:rsid w:val="00EE1977"/>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265C31"/>
    <w:rPr>
      <w:sz w:val="18"/>
      <w:szCs w:val="18"/>
    </w:rPr>
  </w:style>
  <w:style w:type="paragraph" w:styleId="CommentText">
    <w:name w:val="annotation text"/>
    <w:basedOn w:val="Normal"/>
    <w:link w:val="CommentTextChar"/>
    <w:uiPriority w:val="99"/>
    <w:semiHidden/>
    <w:unhideWhenUsed/>
    <w:rsid w:val="00265C31"/>
  </w:style>
  <w:style w:type="character" w:customStyle="1" w:styleId="CommentTextChar">
    <w:name w:val="Comment Text Char"/>
    <w:basedOn w:val="DefaultParagraphFont"/>
    <w:link w:val="CommentText"/>
    <w:uiPriority w:val="99"/>
    <w:semiHidden/>
    <w:rsid w:val="00265C31"/>
    <w:rPr>
      <w:noProof/>
      <w:sz w:val="24"/>
      <w:szCs w:val="24"/>
    </w:rPr>
  </w:style>
  <w:style w:type="paragraph" w:styleId="CommentSubject">
    <w:name w:val="annotation subject"/>
    <w:basedOn w:val="CommentText"/>
    <w:next w:val="CommentText"/>
    <w:link w:val="CommentSubjectChar"/>
    <w:uiPriority w:val="99"/>
    <w:semiHidden/>
    <w:unhideWhenUsed/>
    <w:rsid w:val="00265C31"/>
    <w:rPr>
      <w:b/>
      <w:bCs/>
      <w:sz w:val="20"/>
      <w:szCs w:val="20"/>
    </w:rPr>
  </w:style>
  <w:style w:type="character" w:customStyle="1" w:styleId="CommentSubjectChar">
    <w:name w:val="Comment Subject Char"/>
    <w:basedOn w:val="CommentTextChar"/>
    <w:link w:val="CommentSubject"/>
    <w:uiPriority w:val="99"/>
    <w:semiHidden/>
    <w:rsid w:val="00265C31"/>
    <w:rPr>
      <w:b/>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64F2A752F2D44B1AB67EE7F7E1E53AC"/>
        <w:category>
          <w:name w:val="General"/>
          <w:gallery w:val="placeholder"/>
        </w:category>
        <w:types>
          <w:type w:val="bbPlcHdr"/>
        </w:types>
        <w:behaviors>
          <w:behavior w:val="content"/>
        </w:behaviors>
        <w:guid w:val="{93936509-1FC5-40DC-8DC5-D89710E30C09}"/>
      </w:docPartPr>
      <w:docPartBody>
        <w:p w:rsidR="004A61D5" w:rsidRDefault="00876A12">
          <w:pPr>
            <w:pStyle w:val="C64F2A752F2D44B1AB67EE7F7E1E53A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6A12"/>
    <w:rsid w:val="000A531E"/>
    <w:rsid w:val="00271E1C"/>
    <w:rsid w:val="002801F5"/>
    <w:rsid w:val="00355CA5"/>
    <w:rsid w:val="003C05E4"/>
    <w:rsid w:val="004A61D5"/>
    <w:rsid w:val="00577311"/>
    <w:rsid w:val="006127CF"/>
    <w:rsid w:val="007A3CEA"/>
    <w:rsid w:val="00833F5D"/>
    <w:rsid w:val="00876A12"/>
    <w:rsid w:val="008E1C0D"/>
    <w:rsid w:val="009A0EE1"/>
    <w:rsid w:val="009F3429"/>
    <w:rsid w:val="00A37270"/>
    <w:rsid w:val="00A64E7F"/>
    <w:rsid w:val="00A70EF5"/>
    <w:rsid w:val="00C41D2B"/>
    <w:rsid w:val="00C97329"/>
    <w:rsid w:val="00CA4D4C"/>
    <w:rsid w:val="00CD05ED"/>
    <w:rsid w:val="00CE3875"/>
    <w:rsid w:val="00DB4DA1"/>
    <w:rsid w:val="00E25B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64F2A752F2D44B1AB67EE7F7E1E53AC">
    <w:name w:val="C64F2A752F2D44B1AB67EE7F7E1E53AC"/>
  </w:style>
  <w:style w:type="paragraph" w:customStyle="1" w:styleId="43356E8B968041FEAF2AF7A54BEC52DE">
    <w:name w:val="43356E8B968041FEAF2AF7A54BEC52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8A63DEB9-F5C9-4907-89B0-6EB16CA5F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75</TotalTime>
  <Pages>1</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robert banfield</dc:creator>
  <cp:keywords/>
  <cp:lastModifiedBy>robert banfield</cp:lastModifiedBy>
  <cp:revision>19</cp:revision>
  <cp:lastPrinted>2008-09-26T23:14:00Z</cp:lastPrinted>
  <dcterms:created xsi:type="dcterms:W3CDTF">2018-11-15T16:58:00Z</dcterms:created>
  <dcterms:modified xsi:type="dcterms:W3CDTF">2018-12-05T12:07:00Z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